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E4181E" w:rsidP="00CC4E81">
      <w:pPr>
        <w:pStyle w:val="01Ttulo-IEIJ"/>
      </w:pPr>
      <w:r>
        <w:t>o dilema das redes</w:t>
      </w:r>
    </w:p>
    <w:p w:rsidR="00613AB6" w:rsidRDefault="00613AB6" w:rsidP="00613AB6">
      <w:pPr>
        <w:pStyle w:val="03Texto-IEIJ"/>
        <w:jc w:val="center"/>
      </w:pPr>
      <w:r>
        <w:object w:dxaOrig="433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95.25pt" o:ole="">
            <v:imagedata r:id="rId8" o:title=""/>
          </v:shape>
          <o:OLEObject Type="Embed" ProgID="PBrush" ShapeID="_x0000_i1025" DrawAspect="Content" ObjectID="_1663608229" r:id="rId9"/>
        </w:object>
      </w:r>
    </w:p>
    <w:p w:rsidR="00613AB6" w:rsidRDefault="00613AB6" w:rsidP="00613AB6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927"/>
        <w:gridCol w:w="143"/>
        <w:gridCol w:w="4785"/>
      </w:tblGrid>
      <w:tr w:rsidR="006D3126" w:rsidTr="00613AB6"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485" w:dyaOrig="3885">
                <v:shape id="_x0000_i1026" type="#_x0000_t75" style="width:206.25pt;height:178.5pt" o:ole="">
                  <v:imagedata r:id="rId10" o:title=""/>
                </v:shape>
                <o:OLEObject Type="Embed" ProgID="PBrush" ShapeID="_x0000_i1026" DrawAspect="Content" ObjectID="_1663608230" r:id="rId11"/>
              </w:object>
            </w:r>
          </w:p>
        </w:tc>
      </w:tr>
      <w:tr w:rsidR="006D3126" w:rsidTr="00613AB6">
        <w:trPr>
          <w:trHeight w:val="3420"/>
        </w:trPr>
        <w:tc>
          <w:tcPr>
            <w:tcW w:w="4927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4935" w:dyaOrig="3825">
                <v:shape id="_x0000_i1032" type="#_x0000_t75" style="width:211.5pt;height:164.25pt" o:ole="">
                  <v:imagedata r:id="rId12" o:title=""/>
                </v:shape>
                <o:OLEObject Type="Embed" ProgID="PBrush" ShapeID="_x0000_i1032" DrawAspect="Content" ObjectID="_1663608231" r:id="rId13"/>
              </w:object>
            </w:r>
          </w:p>
          <w:p w:rsidR="00613AB6" w:rsidRDefault="00613AB6" w:rsidP="00613AB6">
            <w:pPr>
              <w:pStyle w:val="03Texto-IEIJ"/>
            </w:pPr>
          </w:p>
        </w:tc>
        <w:tc>
          <w:tcPr>
            <w:tcW w:w="4928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505" w:dyaOrig="4185">
                <v:shape id="_x0000_i1033" type="#_x0000_t75" style="width:217.5pt;height:165pt" o:ole="">
                  <v:imagedata r:id="rId14" o:title=""/>
                </v:shape>
                <o:OLEObject Type="Embed" ProgID="PBrush" ShapeID="_x0000_i1033" DrawAspect="Content" ObjectID="_1663608232" r:id="rId15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13AB6" w:rsidP="00613AB6">
            <w:pPr>
              <w:pStyle w:val="03Texto-IEIJ"/>
            </w:pPr>
            <w:r>
              <w:object w:dxaOrig="5535" w:dyaOrig="4395">
                <v:shape id="_x0000_i1027" type="#_x0000_t75" style="width:219.75pt;height:174.75pt" o:ole="">
                  <v:imagedata r:id="rId16" o:title=""/>
                </v:shape>
                <o:OLEObject Type="Embed" ProgID="PBrush" ShapeID="_x0000_i1027" DrawAspect="Content" ObjectID="_1663608233" r:id="rId17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2835" w:dyaOrig="3735">
                <v:shape id="_x0000_i1028" type="#_x0000_t75" style="width:141.75pt;height:186.75pt" o:ole="">
                  <v:imagedata r:id="rId18" o:title=""/>
                </v:shape>
                <o:OLEObject Type="Embed" ProgID="PBrush" ShapeID="_x0000_i1028" DrawAspect="Content" ObjectID="_1663608234" r:id="rId19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585" w:dyaOrig="3825">
                <v:shape id="_x0000_i1029" type="#_x0000_t75" style="width:179.25pt;height:191.25pt" o:ole="">
                  <v:imagedata r:id="rId20" o:title=""/>
                </v:shape>
                <o:OLEObject Type="Embed" ProgID="PBrush" ShapeID="_x0000_i1029" DrawAspect="Content" ObjectID="_1663608235" r:id="rId21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3735" w:dyaOrig="4395">
                <v:shape id="_x0000_i1030" type="#_x0000_t75" style="width:162pt;height:190.5pt" o:ole="">
                  <v:imagedata r:id="rId22" o:title=""/>
                </v:shape>
                <o:OLEObject Type="Embed" ProgID="PBrush" ShapeID="_x0000_i1030" DrawAspect="Content" ObjectID="_1663608236" r:id="rId23"/>
              </w:object>
            </w:r>
          </w:p>
        </w:tc>
      </w:tr>
      <w:tr w:rsidR="006D3126" w:rsidTr="00613AB6">
        <w:tc>
          <w:tcPr>
            <w:tcW w:w="5070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  <w:r>
              <w:object w:dxaOrig="5865" w:dyaOrig="4365">
                <v:shape id="_x0000_i1031" type="#_x0000_t75" style="width:240.75pt;height:179.25pt" o:ole="">
                  <v:imagedata r:id="rId24" o:title=""/>
                </v:shape>
                <o:OLEObject Type="Embed" ProgID="PBrush" ShapeID="_x0000_i1031" DrawAspect="Content" ObjectID="_1663608237" r:id="rId25"/>
              </w:object>
            </w:r>
          </w:p>
        </w:tc>
        <w:tc>
          <w:tcPr>
            <w:tcW w:w="478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6D3126" w:rsidRDefault="006D3126" w:rsidP="00613AB6">
            <w:pPr>
              <w:pStyle w:val="03Texto-IEIJ"/>
            </w:pPr>
          </w:p>
        </w:tc>
      </w:tr>
    </w:tbl>
    <w:p w:rsidR="006D3126" w:rsidRDefault="00613AB6" w:rsidP="00613AB6">
      <w:pPr>
        <w:pStyle w:val="03Texto-IEIJ"/>
      </w:pPr>
      <w:r>
        <w:t xml:space="preserve">PROPOSTA: </w:t>
      </w:r>
    </w:p>
    <w:p w:rsidR="00613AB6" w:rsidRDefault="00613AB6" w:rsidP="00613AB6">
      <w:pPr>
        <w:pStyle w:val="03Texto-IEIJ"/>
      </w:pPr>
      <w:r>
        <w:tab/>
        <w:t xml:space="preserve">Escolha uma das atividades: </w:t>
      </w:r>
    </w:p>
    <w:p w:rsidR="00613AB6" w:rsidRDefault="00613AB6" w:rsidP="00613AB6">
      <w:pPr>
        <w:pStyle w:val="03Texto-IEIJ"/>
      </w:pPr>
      <w:proofErr w:type="gramStart"/>
      <w:r>
        <w:t>1</w:t>
      </w:r>
      <w:proofErr w:type="gramEnd"/>
      <w:r>
        <w:t xml:space="preserve">) Recorte os quadros e coloque a história em uma sequência lógica. Escreva um título para a história e a palavra FIM, no último quadro. </w:t>
      </w:r>
    </w:p>
    <w:p w:rsidR="00613AB6" w:rsidRDefault="00613AB6" w:rsidP="00613AB6">
      <w:pPr>
        <w:pStyle w:val="03Texto-IEIJ"/>
      </w:pPr>
      <w:r>
        <w:t>OU</w:t>
      </w:r>
    </w:p>
    <w:p w:rsidR="006D3126" w:rsidRDefault="00613AB6" w:rsidP="00613AB6">
      <w:pPr>
        <w:pStyle w:val="03Texto-IEIJ"/>
      </w:pPr>
      <w:proofErr w:type="gramStart"/>
      <w:r>
        <w:t>2</w:t>
      </w:r>
      <w:proofErr w:type="gramEnd"/>
      <w:r>
        <w:t xml:space="preserve">) Escreva a história, contando os quadrinhos em ordem lógica. Apresente o título, a introdução, o enredo e o final da história. </w:t>
      </w:r>
    </w:p>
    <w:sectPr w:rsidR="006D3126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9A9" w:rsidRDefault="006479A9">
      <w:r>
        <w:separator/>
      </w:r>
    </w:p>
  </w:endnote>
  <w:endnote w:type="continuationSeparator" w:id="0">
    <w:p w:rsidR="006479A9" w:rsidRDefault="00647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9A9" w:rsidRDefault="006479A9">
      <w:r>
        <w:separator/>
      </w:r>
    </w:p>
  </w:footnote>
  <w:footnote w:type="continuationSeparator" w:id="0">
    <w:p w:rsidR="006479A9" w:rsidRDefault="006479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6D3126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6151B3" w:rsidP="0034161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Épsilon 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6066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49B3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3AB6"/>
    <w:rsid w:val="006151B3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479A9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D5"/>
    <w:rsid w:val="006C2449"/>
    <w:rsid w:val="006C5A11"/>
    <w:rsid w:val="006C67BC"/>
    <w:rsid w:val="006C70A8"/>
    <w:rsid w:val="006C7B96"/>
    <w:rsid w:val="006D312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575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36F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13AB6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8B0EE-CEF0-48D0-9EA1-78C06390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2</Pages>
  <Words>81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2020-10-07T23:36:00Z</dcterms:created>
  <dcterms:modified xsi:type="dcterms:W3CDTF">2020-10-07T23:36:00Z</dcterms:modified>
</cp:coreProperties>
</file>