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40225B" w:rsidRDefault="0040225B" w:rsidP="0040225B">
      <w:pPr>
        <w:pStyle w:val="texto-IEIJ"/>
        <w:jc w:val="center"/>
      </w:pPr>
    </w:p>
    <w:p w:rsidR="0040225B" w:rsidRDefault="0040225B" w:rsidP="0040225B">
      <w:pPr>
        <w:pStyle w:val="texto-IEIJ"/>
        <w:jc w:val="center"/>
        <w:rPr>
          <w:b/>
        </w:rPr>
      </w:pPr>
      <w:r w:rsidRPr="0040225B">
        <w:rPr>
          <w:b/>
        </w:rPr>
        <w:t>O Prêmio Nobel da Paz deste ano foi concedido ao Programa Mundial de Alimentos das Nações Unidas (PMA), com elogios aos seus esforços para combater a fome no mundo.</w:t>
      </w:r>
    </w:p>
    <w:p w:rsidR="0040225B" w:rsidRPr="0040225B" w:rsidRDefault="0040225B" w:rsidP="0040225B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5667375" cy="439102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5B" w:rsidRDefault="0040225B" w:rsidP="0040225B">
      <w:pPr>
        <w:pStyle w:val="texto-IEIJ"/>
        <w:ind w:firstLine="709"/>
        <w:jc w:val="both"/>
      </w:pPr>
      <w:r>
        <w:t>O órgão da ONU (Organização das Nações Unidas) também foi elogiado por "melhorar as condições para a paz" e prevenir o uso da fome como arma de guerra.</w:t>
      </w:r>
    </w:p>
    <w:p w:rsidR="0040225B" w:rsidRPr="0040225B" w:rsidRDefault="0040225B" w:rsidP="0040225B">
      <w:pPr>
        <w:pStyle w:val="texto-IEIJ"/>
        <w:ind w:firstLine="709"/>
        <w:jc w:val="both"/>
      </w:pPr>
      <w:r>
        <w:t xml:space="preserve">O Comitê do Nobel disse que o trabalho do PMA é "um esforço que todas as </w:t>
      </w:r>
      <w:r w:rsidRPr="0040225B">
        <w:t>nações do mundo deveriam ser capazes de endossar e apoiar".</w:t>
      </w:r>
      <w:r>
        <w:t xml:space="preserve"> </w:t>
      </w:r>
      <w:r w:rsidRPr="0040225B">
        <w:t>Fundado em 1961, o PMA fornece assistência alimentar a comunidades vulneráveis, especialmente as afetadas pela guerra.</w:t>
      </w:r>
    </w:p>
    <w:p w:rsidR="0040225B" w:rsidRPr="0040225B" w:rsidRDefault="0040225B" w:rsidP="0040225B">
      <w:pPr>
        <w:pStyle w:val="texto-IEIJ"/>
        <w:ind w:firstLine="709"/>
        <w:jc w:val="both"/>
      </w:pPr>
      <w:r w:rsidRPr="0040225B">
        <w:t>Só no ano passado, o PMA ajudou cerca de 97 milhões de pessoas em 88 países, segundo dados da entidade.</w:t>
      </w:r>
      <w:r>
        <w:t xml:space="preserve"> </w:t>
      </w:r>
    </w:p>
    <w:p w:rsidR="005A363C" w:rsidRPr="0032423A" w:rsidRDefault="005A363C" w:rsidP="0032423A">
      <w:pPr>
        <w:pStyle w:val="03Texto-IEIJ"/>
        <w:rPr>
          <w:kern w:val="0"/>
        </w:rPr>
      </w:pPr>
      <w:r w:rsidRPr="0032423A">
        <w:rPr>
          <w:kern w:val="0"/>
        </w:rPr>
        <w:lastRenderedPageBreak/>
        <w:t xml:space="preserve">Questão </w:t>
      </w:r>
      <w:proofErr w:type="gramStart"/>
      <w:r w:rsidRPr="0032423A">
        <w:rPr>
          <w:kern w:val="0"/>
        </w:rPr>
        <w:t>1</w:t>
      </w:r>
      <w:proofErr w:type="gramEnd"/>
    </w:p>
    <w:p w:rsidR="005A363C" w:rsidRPr="0032423A" w:rsidRDefault="005A363C" w:rsidP="0032423A">
      <w:pPr>
        <w:pStyle w:val="03Texto-IEIJ"/>
        <w:rPr>
          <w:kern w:val="0"/>
        </w:rPr>
      </w:pPr>
      <w:r w:rsidRPr="0032423A">
        <w:rPr>
          <w:kern w:val="0"/>
        </w:rPr>
        <w:t xml:space="preserve">Preencha o quadro com dados sobre </w:t>
      </w:r>
      <w:r w:rsidR="0040225B" w:rsidRPr="0032423A">
        <w:rPr>
          <w:kern w:val="0"/>
        </w:rPr>
        <w:t>o Prêmio</w:t>
      </w:r>
      <w:r w:rsidRPr="0032423A">
        <w:rPr>
          <w:kern w:val="0"/>
        </w:rPr>
        <w:t xml:space="preserve"> Nobel</w:t>
      </w:r>
      <w:r w:rsidR="0040225B" w:rsidRPr="0032423A">
        <w:rPr>
          <w:kern w:val="0"/>
        </w:rPr>
        <w:t xml:space="preserve"> da Paz</w:t>
      </w:r>
      <w:r w:rsidRPr="0032423A">
        <w:rPr>
          <w:kern w:val="0"/>
        </w:rPr>
        <w:t xml:space="preserve">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1"/>
        <w:gridCol w:w="7243"/>
      </w:tblGrid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Nome</w:t>
            </w:r>
            <w:proofErr w:type="gramStart"/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proofErr w:type="gramEnd"/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do Programa</w:t>
            </w: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            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40225B" w:rsidRPr="00975DB7" w:rsidRDefault="0040225B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Data de início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Prêmio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Pr="0032423A" w:rsidRDefault="008513A3" w:rsidP="0032423A">
      <w:pPr>
        <w:pStyle w:val="03Texto-IEIJ"/>
      </w:pPr>
      <w:r w:rsidRPr="0032423A">
        <w:t xml:space="preserve">Questão </w:t>
      </w:r>
      <w:proofErr w:type="gramStart"/>
      <w:r w:rsidRPr="0032423A">
        <w:t>2</w:t>
      </w:r>
      <w:proofErr w:type="gramEnd"/>
    </w:p>
    <w:p w:rsidR="008513A3" w:rsidRDefault="0040225B" w:rsidP="00853984">
      <w:pPr>
        <w:pStyle w:val="texto-IEIJ"/>
        <w:jc w:val="both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825" cy="3198733"/>
            <wp:effectExtent l="19050" t="0" r="3175" b="0"/>
            <wp:docPr id="21" name="Imagem 21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68" cy="31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84">
        <w:rPr>
          <w:i/>
        </w:rPr>
        <w:t xml:space="preserve">Mulheres vencedoras do Prêmio Nobel, com Emmanuelle </w:t>
      </w:r>
      <w:proofErr w:type="spellStart"/>
      <w:r w:rsidRPr="00853984">
        <w:rPr>
          <w:i/>
        </w:rPr>
        <w:t>Charpentier</w:t>
      </w:r>
      <w:proofErr w:type="spellEnd"/>
      <w:r w:rsidRPr="00853984">
        <w:rPr>
          <w:i/>
        </w:rPr>
        <w:t xml:space="preserve">, francesa, e Jennifer </w:t>
      </w:r>
      <w:proofErr w:type="spellStart"/>
      <w:r w:rsidRPr="00853984">
        <w:rPr>
          <w:i/>
        </w:rPr>
        <w:t>Doudna</w:t>
      </w:r>
      <w:proofErr w:type="spellEnd"/>
      <w:r w:rsidRPr="00853984">
        <w:rPr>
          <w:i/>
        </w:rPr>
        <w:t xml:space="preserve">, norte-americana no Nobel de Química, Louise </w:t>
      </w:r>
      <w:proofErr w:type="spellStart"/>
      <w:r w:rsidRPr="00853984">
        <w:rPr>
          <w:i/>
        </w:rPr>
        <w:t>Glück</w:t>
      </w:r>
      <w:proofErr w:type="spellEnd"/>
      <w:r w:rsidRPr="00853984">
        <w:rPr>
          <w:i/>
        </w:rPr>
        <w:t xml:space="preserve">, poeta americana, no Nobel de Literatura, e Andrea </w:t>
      </w:r>
      <w:proofErr w:type="spellStart"/>
      <w:r w:rsidRPr="00853984">
        <w:rPr>
          <w:i/>
        </w:rPr>
        <w:t>Ghez</w:t>
      </w:r>
      <w:proofErr w:type="spellEnd"/>
      <w:r w:rsidRPr="00853984">
        <w:rPr>
          <w:i/>
        </w:rPr>
        <w:t>, astrônoma estadunidense, no Nobel de Física</w:t>
      </w:r>
      <w:r>
        <w:t xml:space="preserve"> </w:t>
      </w:r>
      <w:proofErr w:type="gramStart"/>
      <w:r>
        <w:t>–</w:t>
      </w:r>
      <w:proofErr w:type="gramEnd"/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Pr="00853984" w:rsidRDefault="008513A3" w:rsidP="00EF6509">
      <w:pPr>
        <w:pStyle w:val="texto-IEIJ"/>
        <w:ind w:firstLine="709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853984" w:rsidP="00853984">
            <w:pPr>
              <w:pStyle w:val="texto-IEIJ"/>
              <w:jc w:val="both"/>
              <w:rPr>
                <w:sz w:val="24"/>
                <w:szCs w:val="24"/>
              </w:rPr>
            </w:pPr>
            <w:proofErr w:type="gramStart"/>
            <w:r>
              <w:t>o</w:t>
            </w:r>
            <w:proofErr w:type="gramEnd"/>
            <w:r w:rsidRPr="00853984">
              <w:t xml:space="preserve"> destaque desta semana tem </w:t>
            </w:r>
            <w:r>
              <w:t xml:space="preserve">sido as mulheres vencedoras do prêmio </w:t>
            </w:r>
            <w:proofErr w:type="spellStart"/>
            <w:r>
              <w:t>n</w:t>
            </w:r>
            <w:r w:rsidRPr="00853984">
              <w:t>obel</w:t>
            </w:r>
            <w:proofErr w:type="spellEnd"/>
            <w:r>
              <w:t xml:space="preserve"> com </w:t>
            </w:r>
            <w:proofErr w:type="spellStart"/>
            <w:r>
              <w:t>emmanuelle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Pr="00853984">
              <w:t>harpentier</w:t>
            </w:r>
            <w:proofErr w:type="spellEnd"/>
            <w:r w:rsidRPr="00853984">
              <w:t xml:space="preserve"> francesa</w:t>
            </w:r>
            <w:r>
              <w:t xml:space="preserve"> e </w:t>
            </w:r>
            <w:proofErr w:type="spellStart"/>
            <w:r>
              <w:t>j</w:t>
            </w:r>
            <w:r w:rsidRPr="00853984">
              <w:t>ennifer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53984">
              <w:t>oudna</w:t>
            </w:r>
            <w:proofErr w:type="spellEnd"/>
            <w:r w:rsidRPr="00853984">
              <w:t xml:space="preserve"> norte-americana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q</w:t>
            </w:r>
            <w:r w:rsidRPr="00853984">
              <w:t>uímica</w:t>
            </w:r>
            <w:r>
              <w:t xml:space="preserve"> </w:t>
            </w:r>
            <w:proofErr w:type="spellStart"/>
            <w:r>
              <w:t>andrea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hez</w:t>
            </w:r>
            <w:proofErr w:type="spellEnd"/>
            <w:r w:rsidRPr="00853984">
              <w:t>  astrônoma estadunidense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f</w:t>
            </w:r>
            <w:r w:rsidRPr="00853984">
              <w:t>ísica</w:t>
            </w:r>
            <w:r>
              <w:t xml:space="preserve"> e </w:t>
            </w:r>
            <w:proofErr w:type="spellStart"/>
            <w:r>
              <w:t>louise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lück</w:t>
            </w:r>
            <w:proofErr w:type="spellEnd"/>
            <w:r w:rsidRPr="00853984">
              <w:t xml:space="preserve"> poeta 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literatura</w:t>
            </w:r>
          </w:p>
        </w:tc>
      </w:tr>
    </w:tbl>
    <w:p w:rsidR="008513A3" w:rsidRPr="00853984" w:rsidRDefault="008513A3" w:rsidP="00EF6509">
      <w:pPr>
        <w:pStyle w:val="texto-IEIJ"/>
        <w:jc w:val="both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 xml:space="preserve">Reescreva o que acabou de ler, usando corretamente os recursos adequados (parágrafo, pontuação, letra </w:t>
      </w:r>
      <w:proofErr w:type="gramStart"/>
      <w:r w:rsidRPr="00853984">
        <w:rPr>
          <w:kern w:val="0"/>
          <w:lang w:eastAsia="pt-BR" w:bidi="ar-SA"/>
        </w:rPr>
        <w:t>maiúscula/minúscula</w:t>
      </w:r>
      <w:proofErr w:type="gramEnd"/>
      <w:r w:rsidRPr="00853984">
        <w:rPr>
          <w:kern w:val="0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32423A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444444"/>
          <w:sz w:val="24"/>
          <w:szCs w:val="24"/>
          <w:shd w:val="clear" w:color="auto" w:fill="FFFFFF"/>
          <w:lang w:eastAsia="pt-BR" w:bidi="ar-SA"/>
        </w:rPr>
        <w:drawing>
          <wp:inline distT="0" distB="0" distL="0" distR="0">
            <wp:extent cx="5553075" cy="4352925"/>
            <wp:effectExtent l="1905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6C" w:rsidRPr="00853984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 xml:space="preserve">Questão </w:t>
      </w:r>
      <w:proofErr w:type="gramStart"/>
      <w:r w:rsidRPr="00853984">
        <w:rPr>
          <w:rStyle w:val="apple-converted-space"/>
          <w:szCs w:val="24"/>
          <w:shd w:val="clear" w:color="auto" w:fill="FFFFFF"/>
        </w:rPr>
        <w:t>3</w:t>
      </w:r>
      <w:proofErr w:type="gramEnd"/>
    </w:p>
    <w:p w:rsidR="00A02A6C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ab/>
        <w:t>Observe o mapa in</w:t>
      </w:r>
      <w:r w:rsidR="00853984">
        <w:rPr>
          <w:rStyle w:val="apple-converted-space"/>
          <w:szCs w:val="24"/>
          <w:shd w:val="clear" w:color="auto" w:fill="FFFFFF"/>
        </w:rPr>
        <w:t>fográfico sobre a fome mundial na próxima página.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ab/>
        <w:t xml:space="preserve">Escreva V se a afirmação for verdadeira ou F se for falsa.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O Brasil está entre os países com maior índice de pessoas com fome no mundo. </w:t>
      </w: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53984">
        <w:tc>
          <w:tcPr>
            <w:tcW w:w="9779" w:type="dxa"/>
          </w:tcPr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5348F7" w:rsidRDefault="005348F7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lastRenderedPageBreak/>
        <w:t>(</w:t>
      </w:r>
      <w:r>
        <w:rPr>
          <w:rStyle w:val="apple-converted-space"/>
          <w:szCs w:val="24"/>
          <w:shd w:val="clear" w:color="auto" w:fill="FFFFFF"/>
        </w:rPr>
        <w:tab/>
        <w:t>) Os maiores índices</w:t>
      </w:r>
      <w:r w:rsidR="0032423A">
        <w:rPr>
          <w:rStyle w:val="apple-converted-space"/>
          <w:szCs w:val="24"/>
          <w:shd w:val="clear" w:color="auto" w:fill="FFFFFF"/>
        </w:rPr>
        <w:t xml:space="preserve"> de pessoas mal alimentadas estão</w:t>
      </w:r>
      <w:r>
        <w:rPr>
          <w:rStyle w:val="apple-converted-space"/>
          <w:szCs w:val="24"/>
          <w:shd w:val="clear" w:color="auto" w:fill="FFFFFF"/>
        </w:rPr>
        <w:t xml:space="preserve"> na África.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D401B">
        <w:tc>
          <w:tcPr>
            <w:tcW w:w="9779" w:type="dxa"/>
          </w:tcPr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32423A" w:rsidRDefault="0032423A" w:rsidP="006C1C45">
      <w:pPr>
        <w:pStyle w:val="texto-IEIJ"/>
      </w:pPr>
    </w:p>
    <w:p w:rsidR="00C15ACA" w:rsidRDefault="00A02A6C" w:rsidP="006C1C45">
      <w:pPr>
        <w:pStyle w:val="texto-IEIJ"/>
      </w:pPr>
      <w:r>
        <w:rPr>
          <w:noProof/>
        </w:rPr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3A" w:rsidRDefault="0032423A" w:rsidP="00B85684">
      <w:pPr>
        <w:pStyle w:val="texto-IEIJ"/>
        <w:jc w:val="both"/>
      </w:pPr>
    </w:p>
    <w:p w:rsidR="0032423A" w:rsidRDefault="0032423A" w:rsidP="00B85684">
      <w:pPr>
        <w:pStyle w:val="texto-IEIJ"/>
        <w:jc w:val="both"/>
      </w:pPr>
    </w:p>
    <w:p w:rsidR="0032423A" w:rsidRDefault="0032423A" w:rsidP="00B85684">
      <w:pPr>
        <w:pStyle w:val="texto-IEIJ"/>
        <w:jc w:val="both"/>
      </w:pPr>
    </w:p>
    <w:p w:rsidR="006C1C45" w:rsidRPr="00853984" w:rsidRDefault="006C1C45" w:rsidP="00B85684">
      <w:pPr>
        <w:pStyle w:val="texto-IEIJ"/>
        <w:jc w:val="both"/>
      </w:pPr>
      <w:r w:rsidRPr="00853984">
        <w:t xml:space="preserve">Questão </w:t>
      </w:r>
      <w:proofErr w:type="gramStart"/>
      <w:r w:rsidRPr="00853984">
        <w:t>4</w:t>
      </w:r>
      <w:proofErr w:type="gramEnd"/>
    </w:p>
    <w:p w:rsidR="006C1C45" w:rsidRDefault="006C1C45" w:rsidP="00B85684">
      <w:pPr>
        <w:pStyle w:val="texto-IEIJ"/>
        <w:jc w:val="both"/>
      </w:pPr>
      <w:r w:rsidRPr="00853984">
        <w:tab/>
        <w:t>Observe a imagem, com atenção. Em seguida, escolha a legenda mais adequada à imagem.</w:t>
      </w:r>
      <w:r>
        <w:t xml:space="preserve"> </w:t>
      </w:r>
    </w:p>
    <w:p w:rsidR="0032423A" w:rsidRDefault="0032423A" w:rsidP="00B8568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817"/>
        <w:gridCol w:w="9038"/>
      </w:tblGrid>
      <w:tr w:rsidR="00B85684" w:rsidTr="00B85684">
        <w:tc>
          <w:tcPr>
            <w:tcW w:w="817" w:type="dxa"/>
          </w:tcPr>
          <w:p w:rsidR="00B85684" w:rsidRPr="00B85684" w:rsidRDefault="00B85684" w:rsidP="0032423A">
            <w:pPr>
              <w:pStyle w:val="03Texto-IEIJ"/>
            </w:pPr>
            <w:r w:rsidRPr="00B85684">
              <w:t>A</w:t>
            </w:r>
          </w:p>
        </w:tc>
        <w:tc>
          <w:tcPr>
            <w:tcW w:w="9038" w:type="dxa"/>
          </w:tcPr>
          <w:p w:rsidR="00B85684" w:rsidRDefault="00B85684" w:rsidP="0032423A">
            <w:pPr>
              <w:pStyle w:val="03Texto-IEIJ"/>
            </w:pPr>
            <w:r>
              <w:object w:dxaOrig="8430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5pt;height:33.75pt" o:ole="">
                  <v:imagedata r:id="rId12" o:title=""/>
                </v:shape>
                <o:OLEObject Type="Embed" ProgID="PBrush" ShapeID="_x0000_i1025" DrawAspect="Content" ObjectID="_1664219140" r:id="rId13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32423A">
            <w:pPr>
              <w:pStyle w:val="03Texto-IEIJ"/>
            </w:pPr>
            <w:r w:rsidRPr="00B85684">
              <w:t>B</w:t>
            </w:r>
          </w:p>
        </w:tc>
        <w:tc>
          <w:tcPr>
            <w:tcW w:w="9038" w:type="dxa"/>
          </w:tcPr>
          <w:p w:rsidR="00B85684" w:rsidRDefault="00B85684" w:rsidP="0032423A">
            <w:pPr>
              <w:pStyle w:val="03Texto-IEIJ"/>
            </w:pPr>
            <w:r>
              <w:object w:dxaOrig="8370" w:dyaOrig="390">
                <v:shape id="_x0000_i1026" type="#_x0000_t75" style="width:418.5pt;height:19.5pt" o:ole="">
                  <v:imagedata r:id="rId14" o:title=""/>
                </v:shape>
                <o:OLEObject Type="Embed" ProgID="PBrush" ShapeID="_x0000_i1026" DrawAspect="Content" ObjectID="_1664219141" r:id="rId15"/>
              </w:object>
            </w:r>
          </w:p>
        </w:tc>
      </w:tr>
    </w:tbl>
    <w:p w:rsidR="00853984" w:rsidRDefault="00853984" w:rsidP="0032423A">
      <w:pPr>
        <w:pStyle w:val="03Texto-IEIJ"/>
      </w:pPr>
    </w:p>
    <w:p w:rsidR="006C1C45" w:rsidRDefault="00853984" w:rsidP="0032423A">
      <w:pPr>
        <w:pStyle w:val="03Texto-IEIJ"/>
      </w:pPr>
      <w:r>
        <w:rPr>
          <w:noProof/>
        </w:rPr>
        <w:drawing>
          <wp:inline distT="0" distB="0" distL="0" distR="0">
            <wp:extent cx="5476875" cy="372427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B85684" w:rsidP="00B85684">
            <w:pPr>
              <w:pStyle w:val="texto-IEIJ"/>
            </w:pPr>
            <w:r>
              <w:t>Escolhi</w:t>
            </w:r>
            <w:r w:rsidR="006C1C45">
              <w:t xml:space="preserve"> a alternativa _______ </w:t>
            </w:r>
            <w:proofErr w:type="gramStart"/>
            <w:r w:rsidR="006C1C45">
              <w:t>porque</w:t>
            </w:r>
            <w:proofErr w:type="gramEnd"/>
            <w:r w:rsidR="006C1C45">
              <w:t xml:space="preserve"> </w:t>
            </w:r>
          </w:p>
          <w:p w:rsidR="006C1C45" w:rsidRDefault="006C1C45" w:rsidP="0032423A">
            <w:pPr>
              <w:pStyle w:val="03Texto-IEIJ"/>
            </w:pPr>
          </w:p>
          <w:p w:rsidR="006C1C45" w:rsidRDefault="006C1C45" w:rsidP="0032423A">
            <w:pPr>
              <w:pStyle w:val="03Texto-IEIJ"/>
            </w:pPr>
          </w:p>
        </w:tc>
      </w:tr>
    </w:tbl>
    <w:p w:rsidR="00C15ACA" w:rsidRDefault="00C15ACA" w:rsidP="0032423A">
      <w:pPr>
        <w:pStyle w:val="03Texto-IEIJ"/>
      </w:pPr>
    </w:p>
    <w:p w:rsidR="00C15ACA" w:rsidRDefault="006C1C45" w:rsidP="00B8568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1B219B" w:rsidRDefault="00B85684" w:rsidP="00B85684">
      <w:pPr>
        <w:pStyle w:val="texto-IEIJ"/>
      </w:pPr>
      <w:r>
        <w:t xml:space="preserve">Observe o gráfico. Em seguida, responda, com frases completas. </w:t>
      </w:r>
    </w:p>
    <w:p w:rsidR="00B85684" w:rsidRDefault="00B85684" w:rsidP="00B85684">
      <w:pPr>
        <w:pStyle w:val="texto-IEIJ"/>
      </w:pPr>
      <w:r>
        <w:t xml:space="preserve">a) Qual foi o país que apresentou maior número de vencedores no Nobel de Física entre 1901 a 2020?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B85684">
      <w:pPr>
        <w:pStyle w:val="texto-IEIJ"/>
      </w:pPr>
      <w:proofErr w:type="gramStart"/>
      <w:r>
        <w:lastRenderedPageBreak/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A17E5A">
      <w:pPr>
        <w:pStyle w:val="texto-IEIJ"/>
        <w:jc w:val="both"/>
      </w:pPr>
      <w:r>
        <w:t xml:space="preserve">b) </w:t>
      </w:r>
      <w:r w:rsidR="00A17E5A">
        <w:t>Cinco</w:t>
      </w:r>
      <w:r>
        <w:t xml:space="preserve"> países tiveram números iguais de vencedores nesta premiação. Quais foram?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B85684" w:rsidRDefault="00B85684" w:rsidP="0032423A">
      <w:pPr>
        <w:pStyle w:val="03Texto-IEIJ"/>
      </w:pPr>
    </w:p>
    <w:p w:rsidR="00B85684" w:rsidRDefault="00B85684" w:rsidP="00B85684">
      <w:pPr>
        <w:pStyle w:val="texto-IEIJ"/>
        <w:jc w:val="center"/>
        <w:rPr>
          <w:b/>
          <w:lang w:eastAsia="pt-BR" w:bidi="ar-SA"/>
        </w:rPr>
      </w:pPr>
      <w:r w:rsidRPr="00B85684">
        <w:rPr>
          <w:b/>
          <w:lang w:eastAsia="pt-BR" w:bidi="ar-SA"/>
        </w:rPr>
        <w:t>11 PAÍSES COM MAIOR NÚMERO DE VENCEDORES NO NOBEL DE FÍSICA</w:t>
      </w:r>
      <w:proofErr w:type="gramStart"/>
      <w:r w:rsidRPr="00B85684">
        <w:rPr>
          <w:b/>
          <w:lang w:eastAsia="pt-BR" w:bidi="ar-SA"/>
        </w:rPr>
        <w:t xml:space="preserve">  </w:t>
      </w:r>
    </w:p>
    <w:p w:rsidR="00B85684" w:rsidRPr="00B85684" w:rsidRDefault="00B85684" w:rsidP="00B85684">
      <w:pPr>
        <w:pStyle w:val="texto-IEIJ"/>
        <w:jc w:val="center"/>
        <w:rPr>
          <w:b/>
          <w:lang w:eastAsia="pt-BR" w:bidi="ar-SA"/>
        </w:rPr>
      </w:pPr>
      <w:proofErr w:type="gramEnd"/>
      <w:r w:rsidRPr="00B85684">
        <w:rPr>
          <w:b/>
          <w:lang w:eastAsia="pt-BR" w:bidi="ar-SA"/>
        </w:rPr>
        <w:t>1901 –2020</w:t>
      </w:r>
    </w:p>
    <w:p w:rsidR="006C1C45" w:rsidRDefault="00A17E5A" w:rsidP="0032423A">
      <w:pPr>
        <w:pStyle w:val="03Texto-IEIJ"/>
      </w:pPr>
      <w:r>
        <w:rPr>
          <w:noProof/>
        </w:rPr>
        <w:drawing>
          <wp:inline distT="0" distB="0" distL="0" distR="0">
            <wp:extent cx="6105525" cy="5200650"/>
            <wp:effectExtent l="1905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32423A">
      <w:pPr>
        <w:pStyle w:val="03Texto-IEIJ"/>
      </w:pPr>
    </w:p>
    <w:p w:rsidR="00C15ACA" w:rsidRDefault="00C15ACA" w:rsidP="0032423A">
      <w:pPr>
        <w:pStyle w:val="03Texto-IEIJ"/>
      </w:pPr>
    </w:p>
    <w:p w:rsidR="00C15ACA" w:rsidRDefault="00C15ACA" w:rsidP="0032423A">
      <w:pPr>
        <w:pStyle w:val="03Texto-IEIJ"/>
      </w:pPr>
    </w:p>
    <w:p w:rsidR="00783A5E" w:rsidRDefault="00783A5E" w:rsidP="0032423A">
      <w:pPr>
        <w:pStyle w:val="03Texto-IEIJ"/>
      </w:pPr>
    </w:p>
    <w:sectPr w:rsidR="00783A5E" w:rsidSect="00037E86">
      <w:headerReference w:type="default" r:id="rId18"/>
      <w:headerReference w:type="first" r:id="rId19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F9A" w:rsidRDefault="004B6F9A">
      <w:r>
        <w:separator/>
      </w:r>
    </w:p>
  </w:endnote>
  <w:endnote w:type="continuationSeparator" w:id="0">
    <w:p w:rsidR="004B6F9A" w:rsidRDefault="004B6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F9A" w:rsidRDefault="004B6F9A">
      <w:r>
        <w:separator/>
      </w:r>
    </w:p>
  </w:footnote>
  <w:footnote w:type="continuationSeparator" w:id="0">
    <w:p w:rsidR="004B6F9A" w:rsidRDefault="004B6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2423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423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423A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B6F9A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48F7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2549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2423A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6E260-6853-4CFA-879F-CC32452A9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505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2020-10-15T01:19:00Z</dcterms:created>
  <dcterms:modified xsi:type="dcterms:W3CDTF">2020-10-15T01:19:00Z</dcterms:modified>
</cp:coreProperties>
</file>