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1D0F4C" w:rsidP="00C519F6">
      <w:pPr>
        <w:pStyle w:val="01Ttulo-IEIJ"/>
      </w:pPr>
      <w:r>
        <w:t>nolwandle, a menina das ondas</w:t>
      </w:r>
      <w:r w:rsidR="00AF171E">
        <w:t xml:space="preserve"> (parte 1 de 2)</w:t>
      </w:r>
    </w:p>
    <w:p w:rsidR="001D0F4C" w:rsidRDefault="001D0F4C" w:rsidP="001D0F4C">
      <w:pPr>
        <w:pStyle w:val="03Texto-IEIJ"/>
      </w:pPr>
      <w:proofErr w:type="gramStart"/>
      <w:r>
        <w:t>Em,</w:t>
      </w:r>
      <w:proofErr w:type="gramEnd"/>
      <w:r>
        <w:t xml:space="preserve"> contos africanos, da Namíbia</w:t>
      </w:r>
    </w:p>
    <w:p w:rsidR="002E06B2" w:rsidRDefault="002E06B2" w:rsidP="001D0F4C">
      <w:pPr>
        <w:pStyle w:val="03Texto-IEIJ"/>
      </w:pPr>
      <w:r>
        <w:rPr>
          <w:noProof/>
        </w:rPr>
        <w:drawing>
          <wp:inline distT="0" distB="0" distL="0" distR="0">
            <wp:extent cx="6105525" cy="8667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8" w:rsidRPr="00E52AD8" w:rsidRDefault="00462C7A" w:rsidP="00E52AD8">
      <w:pPr>
        <w:pStyle w:val="03Texto-IEIJ"/>
        <w:rPr>
          <w:rFonts w:asciiTheme="minorHAnsi" w:hAnsiTheme="minorHAnsi"/>
        </w:rPr>
      </w:pPr>
      <w:r>
        <w:tab/>
      </w:r>
      <w:r w:rsidR="00E52AD8" w:rsidRPr="001D0F4C">
        <w:rPr>
          <w:szCs w:val="23"/>
        </w:rPr>
        <w:t>HÁ MUITO, MUITO TEMPO</w:t>
      </w:r>
      <w:r w:rsidR="00E52AD8" w:rsidRPr="00E52AD8">
        <w:rPr>
          <w:rFonts w:asciiTheme="minorHAnsi" w:hAnsiTheme="minorHAnsi"/>
          <w:szCs w:val="23"/>
        </w:rPr>
        <w:t>, uma jovem chamada Sky morava com os pais numa remota aldeia na montanha.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Durante a época das chuvas, ela só gostava de sentar-se perto do rio, na base da montanha, olhando e ouvindo as águas enquanto corriam alegremente para o mar. Ela nunca tinha visto o oceano, mas sempre sonhou em vê-lo um dia. Todos da sua aldeia sabiam que ela queria viver ao lado do mar mais do que qualquer outra coisa no mundo.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Os anos passaram e Sky transformou-se numa bela </w:t>
      </w:r>
      <w:r>
        <w:rPr>
          <w:rFonts w:asciiTheme="minorHAnsi" w:hAnsiTheme="minorHAnsi"/>
          <w:szCs w:val="23"/>
        </w:rPr>
        <w:t>jovem</w:t>
      </w:r>
      <w:r w:rsidRPr="00E52AD8">
        <w:rPr>
          <w:rFonts w:asciiTheme="minorHAnsi" w:hAnsiTheme="minorHAnsi"/>
          <w:szCs w:val="23"/>
        </w:rPr>
        <w:t xml:space="preserve">. Muitos homens tentaram casar-se com ela, mas ela não aceitou nenhum deles. Apenas um homem nascido perto do mar é que serviria para ela. Por fim, a paciência de Sky foi recompensada: ela conheceu um homem </w:t>
      </w:r>
      <w:r>
        <w:rPr>
          <w:rFonts w:asciiTheme="minorHAnsi" w:hAnsiTheme="minorHAnsi"/>
          <w:szCs w:val="23"/>
        </w:rPr>
        <w:t xml:space="preserve">que estava </w:t>
      </w:r>
      <w:r w:rsidRPr="00E52AD8">
        <w:rPr>
          <w:rFonts w:asciiTheme="minorHAnsi" w:hAnsiTheme="minorHAnsi"/>
          <w:szCs w:val="23"/>
        </w:rPr>
        <w:t>perdido nas montanhas. Afinal ele vinha de uma aldeia de pescadores na costa...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Assim que os dois olharam um para o outro, apaixonaram-se.</w:t>
      </w:r>
      <w:r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A cerimônia de casamento aconteceu na aldeia de Sky e, em seguida, o jovem casal voltou para a casa dele. Eles amavam-se muito e Sky também gostava do mar, como ela sempre imaginou que havia de gostar. Nem sabia como agradecer devidamente aos seus antepassados por tal presente.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Mas a sogra de Sky não queria nada com ela. Ela achava que Sky devia ter ficado nas montanhas e casado com alguém da sua aldeia. Recusou-se a ajudá-la a habituar-se à sua nova vida e quando a </w:t>
      </w:r>
      <w:r>
        <w:rPr>
          <w:rFonts w:asciiTheme="minorHAnsi" w:hAnsiTheme="minorHAnsi"/>
          <w:szCs w:val="23"/>
        </w:rPr>
        <w:t>jovem</w:t>
      </w:r>
      <w:r w:rsidRPr="00E52AD8">
        <w:rPr>
          <w:rFonts w:asciiTheme="minorHAnsi" w:hAnsiTheme="minorHAnsi"/>
          <w:szCs w:val="23"/>
        </w:rPr>
        <w:t xml:space="preserve"> deu à luz uma linda filha, não quis saber da criança. Todos os dia</w:t>
      </w:r>
      <w:r>
        <w:rPr>
          <w:rFonts w:asciiTheme="minorHAnsi" w:hAnsiTheme="minorHAnsi"/>
          <w:szCs w:val="23"/>
        </w:rPr>
        <w:t>s, a jovem mãe levava o seu bebê</w:t>
      </w:r>
      <w:r w:rsidRPr="00E52AD8">
        <w:rPr>
          <w:rFonts w:asciiTheme="minorHAnsi" w:hAnsiTheme="minorHAnsi"/>
          <w:szCs w:val="23"/>
        </w:rPr>
        <w:t xml:space="preserve"> quando ia cuidar das cabras ou trabalhar no pedaço de terra da família. Quando o calor do sol se tornava insuportável, ela ia até perto da água e cantava para as ondas, pedindo que cuidassem da sua filhinha enquanto trabalhava. Cantava a sua canção e as ondas vinham logo e rece</w:t>
      </w:r>
      <w:r>
        <w:rPr>
          <w:rFonts w:asciiTheme="minorHAnsi" w:hAnsiTheme="minorHAnsi"/>
          <w:szCs w:val="23"/>
        </w:rPr>
        <w:t>biam o bebê</w:t>
      </w:r>
      <w:r w:rsidRPr="00E52AD8">
        <w:rPr>
          <w:rFonts w:asciiTheme="minorHAnsi" w:hAnsiTheme="minorHAnsi"/>
          <w:szCs w:val="23"/>
        </w:rPr>
        <w:t>. Sky deu o nome de NOLWANDL</w:t>
      </w:r>
      <w:r>
        <w:rPr>
          <w:rFonts w:asciiTheme="minorHAnsi" w:hAnsiTheme="minorHAnsi"/>
          <w:szCs w:val="23"/>
        </w:rPr>
        <w:t>E, Menina das Ondas, ao seu bebê</w:t>
      </w:r>
      <w:r w:rsidRPr="00E52AD8">
        <w:rPr>
          <w:rFonts w:asciiTheme="minorHAnsi" w:hAnsiTheme="minorHAnsi"/>
          <w:szCs w:val="23"/>
        </w:rPr>
        <w:t xml:space="preserve"> e esta é canção que ela cantava todos os dias:</w:t>
      </w:r>
    </w:p>
    <w:p w:rsidR="002E06B2" w:rsidRDefault="002E06B2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r w:rsidRPr="00E52AD8">
        <w:rPr>
          <w:rFonts w:asciiTheme="minorHAnsi" w:hAnsiTheme="minorHAnsi"/>
          <w:i/>
          <w:szCs w:val="23"/>
        </w:rPr>
        <w:lastRenderedPageBreak/>
        <w:t>"</w:t>
      </w:r>
      <w:proofErr w:type="spellStart"/>
      <w:r w:rsidRPr="00E52AD8">
        <w:rPr>
          <w:rFonts w:asciiTheme="minorHAnsi" w:hAnsiTheme="minorHAnsi"/>
          <w:i/>
          <w:szCs w:val="23"/>
        </w:rPr>
        <w:t>Magagasi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proofErr w:type="gramStart"/>
      <w:r w:rsidRPr="00E52AD8">
        <w:rPr>
          <w:rFonts w:asciiTheme="minorHAnsi" w:hAnsiTheme="minorHAnsi"/>
          <w:i/>
          <w:szCs w:val="23"/>
        </w:rPr>
        <w:t>olwandle</w:t>
      </w:r>
      <w:proofErr w:type="spellEnd"/>
      <w:r w:rsidRPr="00E52AD8">
        <w:rPr>
          <w:rFonts w:asciiTheme="minorHAnsi" w:hAnsiTheme="minorHAnsi"/>
          <w:i/>
          <w:szCs w:val="23"/>
        </w:rPr>
        <w:t>...</w:t>
      </w:r>
      <w:proofErr w:type="gramEnd"/>
      <w:r w:rsidRPr="00E52AD8">
        <w:rPr>
          <w:rFonts w:asciiTheme="minorHAnsi" w:hAnsiTheme="minorHAnsi"/>
          <w:i/>
          <w:szCs w:val="23"/>
        </w:rPr>
        <w:t>Ondas do mar,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proofErr w:type="spellStart"/>
      <w:r w:rsidRPr="00E52AD8">
        <w:rPr>
          <w:rFonts w:asciiTheme="minorHAnsi" w:hAnsiTheme="minorHAnsi"/>
          <w:i/>
          <w:szCs w:val="23"/>
        </w:rPr>
        <w:t>Nansi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ingane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yami</w:t>
      </w:r>
      <w:proofErr w:type="spellEnd"/>
      <w:r w:rsidRPr="00E52AD8">
        <w:rPr>
          <w:rFonts w:asciiTheme="minorHAnsi" w:hAnsiTheme="minorHAnsi"/>
          <w:i/>
          <w:szCs w:val="23"/>
        </w:rPr>
        <w:t>... Aqui está a minha filha.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proofErr w:type="spellStart"/>
      <w:r w:rsidRPr="00E52AD8">
        <w:rPr>
          <w:rFonts w:asciiTheme="minorHAnsi" w:hAnsiTheme="minorHAnsi"/>
          <w:i/>
          <w:szCs w:val="23"/>
        </w:rPr>
        <w:t>Ngigcineleni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yona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... Por favor, cuidem </w:t>
      </w:r>
      <w:proofErr w:type="gramStart"/>
      <w:r w:rsidRPr="00E52AD8">
        <w:rPr>
          <w:rFonts w:asciiTheme="minorHAnsi" w:hAnsiTheme="minorHAnsi"/>
          <w:i/>
          <w:szCs w:val="23"/>
        </w:rPr>
        <w:t>dela</w:t>
      </w:r>
      <w:proofErr w:type="gramEnd"/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r w:rsidRPr="00E52AD8">
        <w:rPr>
          <w:rFonts w:asciiTheme="minorHAnsi" w:hAnsiTheme="minorHAnsi"/>
          <w:i/>
          <w:szCs w:val="23"/>
        </w:rPr>
        <w:t xml:space="preserve">Mina </w:t>
      </w:r>
      <w:proofErr w:type="spellStart"/>
      <w:r w:rsidRPr="00E52AD8">
        <w:rPr>
          <w:rFonts w:asciiTheme="minorHAnsi" w:hAnsiTheme="minorHAnsi"/>
          <w:i/>
          <w:szCs w:val="23"/>
        </w:rPr>
        <w:t>ngiyosebensa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... Enquanto eu vou </w:t>
      </w:r>
      <w:proofErr w:type="gramStart"/>
      <w:r w:rsidRPr="00E52AD8">
        <w:rPr>
          <w:rFonts w:asciiTheme="minorHAnsi" w:hAnsiTheme="minorHAnsi"/>
          <w:i/>
          <w:szCs w:val="23"/>
        </w:rPr>
        <w:t>trabalhar.</w:t>
      </w:r>
      <w:proofErr w:type="gramEnd"/>
      <w:r w:rsidRPr="00E52AD8">
        <w:rPr>
          <w:rFonts w:asciiTheme="minorHAnsi" w:hAnsiTheme="minorHAnsi"/>
          <w:i/>
          <w:szCs w:val="23"/>
        </w:rPr>
        <w:t>"......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</w:rPr>
      </w:pPr>
      <w:r w:rsidRPr="00E52AD8">
        <w:rPr>
          <w:rFonts w:asciiTheme="minorHAnsi" w:hAnsiTheme="minorHAnsi"/>
          <w:szCs w:val="23"/>
        </w:rPr>
        <w:t xml:space="preserve">Todos os dias, Sky deixava NOLWANDLE com as ondas. Depois de terminar o seu trabalho, ele voltava para a praia e cantava uma canção diferente para o seu </w:t>
      </w:r>
      <w:r w:rsidR="00BB34EC">
        <w:rPr>
          <w:rFonts w:asciiTheme="minorHAnsi" w:hAnsiTheme="minorHAnsi"/>
          <w:szCs w:val="23"/>
        </w:rPr>
        <w:t>bebê</w:t>
      </w:r>
      <w:r w:rsidRPr="00E52AD8">
        <w:rPr>
          <w:rFonts w:asciiTheme="minorHAnsi" w:hAnsiTheme="minorHAnsi"/>
          <w:szCs w:val="23"/>
        </w:rPr>
        <w:t xml:space="preserve"> regressar. Então as ondas traziam NOLWANDLE de volta e mãe e filha iam para casa. Esta situação continuou até NOLWANDLE fazer três anos de ida</w:t>
      </w:r>
      <w:r w:rsidR="00BB34EC">
        <w:rPr>
          <w:rFonts w:asciiTheme="minorHAnsi" w:hAnsiTheme="minorHAnsi"/>
          <w:szCs w:val="23"/>
        </w:rPr>
        <w:t>de. Um dia, numa manhã fria de o</w:t>
      </w:r>
      <w:r w:rsidRPr="00E52AD8">
        <w:rPr>
          <w:rFonts w:asciiTheme="minorHAnsi" w:hAnsiTheme="minorHAnsi"/>
          <w:szCs w:val="23"/>
        </w:rPr>
        <w:t xml:space="preserve">utono, NOLWANDLE estava </w:t>
      </w:r>
      <w:r w:rsidR="00BB34EC">
        <w:rPr>
          <w:rFonts w:asciiTheme="minorHAnsi" w:hAnsiTheme="minorHAnsi"/>
          <w:szCs w:val="23"/>
        </w:rPr>
        <w:t>brincando</w:t>
      </w:r>
      <w:r w:rsidRPr="00E52AD8">
        <w:rPr>
          <w:rFonts w:asciiTheme="minorHAnsi" w:hAnsiTheme="minorHAnsi"/>
          <w:szCs w:val="23"/>
        </w:rPr>
        <w:t xml:space="preserve"> nas ondas, como sempre, quando o mar a levou cada vez para mais longe da costa </w:t>
      </w:r>
      <w:r w:rsidR="00BB34EC">
        <w:rPr>
          <w:rFonts w:asciiTheme="minorHAnsi" w:hAnsiTheme="minorHAnsi"/>
          <w:szCs w:val="23"/>
        </w:rPr>
        <w:t>de sua aldeia</w:t>
      </w:r>
      <w:r w:rsidRPr="00E52AD8">
        <w:rPr>
          <w:rFonts w:asciiTheme="minorHAnsi" w:hAnsiTheme="minorHAnsi"/>
          <w:szCs w:val="23"/>
        </w:rPr>
        <w:t>. Quando a mãe terminou o trabalho e veio procurá-la, NOLWANDLE tinha desaparecido.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Sky cantou e cantou para o mar, correndo aflita pela praia. Quando viu que a filha estava perdida, chorou até ficar exausta e desmaiou na areia. Foi aí que o marido a encontrou mais tarde, já de noite. Os dois estavam com o coração partido. A única coisa que conseguiam imaginar era que a filha se tinha afogado.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Mas embora NOLWANDLE tivesse desaparecido, ela estava bem segura. O mar levou a menina para uma ilha situada a poucas horas da sua casa.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Um casal de idosos, sem filhos, encontrou-a na praia quando </w:t>
      </w:r>
      <w:r w:rsidR="00BB34EC">
        <w:rPr>
          <w:rFonts w:asciiTheme="minorHAnsi" w:hAnsiTheme="minorHAnsi"/>
          <w:szCs w:val="23"/>
        </w:rPr>
        <w:t>colhiam</w:t>
      </w:r>
      <w:r w:rsidRPr="00E52AD8">
        <w:rPr>
          <w:rFonts w:asciiTheme="minorHAnsi" w:hAnsiTheme="minorHAnsi"/>
          <w:szCs w:val="23"/>
        </w:rPr>
        <w:t xml:space="preserve"> algas marinhas. E este não era um casal de velhos comum--- marido e mulher eram curandeiros bem conhecidos e respeitados.</w:t>
      </w:r>
      <w:r w:rsidR="00BB34EC"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Trataram a criança perdida como sua, com muito amor, e també</w:t>
      </w:r>
      <w:r w:rsidR="00BB34EC">
        <w:rPr>
          <w:rFonts w:asciiTheme="minorHAnsi" w:hAnsiTheme="minorHAnsi"/>
          <w:szCs w:val="23"/>
        </w:rPr>
        <w:t>m a chamaram de NOLWANDLE.</w:t>
      </w:r>
    </w:p>
    <w:p w:rsidR="00AF171E" w:rsidRDefault="00E52AD8" w:rsidP="00AF171E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A menina foi recebida pela pequena comunidade da ilha e aprendeu muito sobre as ervas medicinais que os seus pais </w:t>
      </w:r>
      <w:r w:rsidR="00BB34EC">
        <w:rPr>
          <w:rFonts w:asciiTheme="minorHAnsi" w:hAnsiTheme="minorHAnsi"/>
          <w:szCs w:val="23"/>
        </w:rPr>
        <w:t>ado</w:t>
      </w:r>
      <w:r w:rsidR="00BB34EC" w:rsidRPr="00E52AD8">
        <w:rPr>
          <w:rFonts w:asciiTheme="minorHAnsi" w:hAnsiTheme="minorHAnsi"/>
          <w:szCs w:val="23"/>
        </w:rPr>
        <w:t>tivos</w:t>
      </w:r>
      <w:r w:rsidRPr="00E52AD8">
        <w:rPr>
          <w:rFonts w:asciiTheme="minorHAnsi" w:hAnsiTheme="minorHAnsi"/>
          <w:szCs w:val="23"/>
        </w:rPr>
        <w:t xml:space="preserve"> usavam.</w:t>
      </w:r>
      <w:r w:rsidR="00BB34EC"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Com o passar do tempo, eles confiavam nela cada vez mais. NOLWANDLE passou muitos dos seus dia</w:t>
      </w:r>
      <w:r w:rsidR="00BB34EC">
        <w:rPr>
          <w:rFonts w:asciiTheme="minorHAnsi" w:hAnsiTheme="minorHAnsi"/>
          <w:szCs w:val="23"/>
        </w:rPr>
        <w:t>s à procura das ervas certas e ajudando</w:t>
      </w:r>
      <w:r w:rsidRPr="00E52AD8">
        <w:rPr>
          <w:rFonts w:asciiTheme="minorHAnsi" w:hAnsiTheme="minorHAnsi"/>
          <w:szCs w:val="23"/>
        </w:rPr>
        <w:t xml:space="preserve"> os seus novos pais a preparar medicamentos para os seus doentes. Aprendeu depressa e quando tinha quinze anos, tinha aprendido tudo o que o velho casal sabia.</w:t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noProof/>
          <w:szCs w:val="23"/>
        </w:rPr>
        <w:drawing>
          <wp:inline distT="0" distB="0" distL="0" distR="0">
            <wp:extent cx="6115050" cy="1885950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lastRenderedPageBreak/>
        <w:t xml:space="preserve">PROPOSTA: 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O livro “Contos Africanos” apresenta ilustrações como se fossem tecidos aplicados e bordados. 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Escolha um trecho da história e faça um desenho que imite um bordado.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Pinte-o e, no espaço abaixo da moldura, escreva um trechinho da história referente ao seu desenho. </w:t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noProof/>
          <w:szCs w:val="23"/>
        </w:rPr>
        <w:drawing>
          <wp:inline distT="0" distB="0" distL="0" distR="0">
            <wp:extent cx="6115050" cy="386715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F171E" w:rsidTr="00AF171E">
        <w:tc>
          <w:tcPr>
            <w:tcW w:w="977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O trecho que escolhi conta que </w:t>
            </w: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</w:tc>
      </w:tr>
    </w:tbl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400338" w:rsidRDefault="00400338" w:rsidP="00400338">
      <w:pPr>
        <w:pStyle w:val="03Texto-IEIJ"/>
        <w:jc w:val="center"/>
        <w:rPr>
          <w:rFonts w:asciiTheme="minorHAnsi" w:hAnsiTheme="minorHAnsi"/>
        </w:rPr>
      </w:pPr>
    </w:p>
    <w:sectPr w:rsidR="00400338" w:rsidSect="00EF433D">
      <w:headerReference w:type="default" r:id="rId11"/>
      <w:headerReference w:type="first" r:id="rId1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FBB" w:rsidRDefault="00501FBB">
      <w:r>
        <w:separator/>
      </w:r>
    </w:p>
  </w:endnote>
  <w:endnote w:type="continuationSeparator" w:id="0">
    <w:p w:rsidR="00501FBB" w:rsidRDefault="00501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FBB" w:rsidRDefault="00501FBB">
      <w:r>
        <w:separator/>
      </w:r>
    </w:p>
  </w:footnote>
  <w:footnote w:type="continuationSeparator" w:id="0">
    <w:p w:rsidR="00501FBB" w:rsidRDefault="00501F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AF171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AF171E">
            <w:rPr>
              <w:rFonts w:asciiTheme="minorHAnsi" w:hAnsiTheme="minorHAnsi"/>
              <w:noProof/>
              <w:lang w:eastAsia="pt-BR" w:bidi="ar-SA"/>
            </w:rPr>
            <w:t xml:space="preserve">16 </w:t>
          </w:r>
          <w:r>
            <w:rPr>
              <w:rFonts w:asciiTheme="minorHAnsi" w:hAnsiTheme="minorHAnsi"/>
              <w:noProof/>
              <w:lang w:eastAsia="pt-BR" w:bidi="ar-SA"/>
            </w:rPr>
            <w:t>de outubro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950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51866"/>
    <w:rsid w:val="00152CCF"/>
    <w:rsid w:val="00154AD9"/>
    <w:rsid w:val="00156CC7"/>
    <w:rsid w:val="00160CEF"/>
    <w:rsid w:val="00165AD5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1FBB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45A2E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C1865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E8B85-FD15-4DA3-BAA9-CD7972C0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10</TotalTime>
  <Pages>3</Pages>
  <Words>639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2020-10-16T00:42:00Z</dcterms:created>
  <dcterms:modified xsi:type="dcterms:W3CDTF">2020-10-16T00:42:00Z</dcterms:modified>
</cp:coreProperties>
</file>